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1EE4FA" w14:textId="77777777" w:rsidR="00D62146" w:rsidRPr="0035480F" w:rsidRDefault="008702A4" w:rsidP="0035480F">
      <w:pPr>
        <w:pStyle w:val="1ApplicantName"/>
      </w:pPr>
      <w:r>
        <w:t>Betul Sena Gultekin</w:t>
      </w:r>
    </w:p>
    <w:p w14:paraId="60434780" w14:textId="77777777" w:rsidR="00324137" w:rsidRPr="007E00FD" w:rsidRDefault="00324137" w:rsidP="007E00FD">
      <w:pPr>
        <w:pStyle w:val="3ContactDetails"/>
      </w:pPr>
      <w:r>
        <w:t xml:space="preserve">437 460 2412 | betulsenagultekin@gmail.com | linkedin.com/in/betulsenagultekin</w:t>
      </w:r>
    </w:p>
    <w:p w14:paraId="101ADCEF" w14:textId="77777777" w:rsidR="00CB3212" w:rsidRPr="007E00FD" w:rsidRDefault="007E00FD" w:rsidP="007E00FD">
      <w:pPr>
        <w:pStyle w:val="4SectionHeaders"/>
      </w:pPr>
      <w:r>
        <w:t>PROFESSIONAL SUMMARY</w:t>
      </w:r>
    </w:p>
    <w:p w14:paraId="719A71B9" w14:textId="6474CFDF" w:rsidR="009E0638" w:rsidRPr="007E00FD" w:rsidRDefault="009E0638" w:rsidP="007E00FD">
      <w:pPr>
        <w:pStyle w:val="5SummaryText"/>
      </w:pPr>
      <w:r>
        <w:t>Financial and Business Economics student at York University (Specialized Honours, GPA 8.50/9.00) with hands-on experience in financial statement analysis, risk assessment, and quantitative modeling from coursework and a simulation-based insurance project. Brings strong Excel and analytical skills plus three years of customer-facing experience in fast-paced retail and food service.</w:t>
      </w:r>
    </w:p>
    <w:p w14:paraId="4D09A930" w14:textId="77777777" w:rsidR="00875520" w:rsidRPr="007E00FD" w:rsidRDefault="00875520" w:rsidP="007E00FD">
      <w:pPr>
        <w:pStyle w:val="4SectionHeaders"/>
      </w:pPr>
      <w:r>
        <w:t>EDUCATION</w:t>
      </w:r>
    </w:p>
    <w:p w14:paraId="06AC6E55" w14:textId="77777777" w:rsidR="00875520" w:rsidRPr="007E00FD" w:rsidRDefault="00875520" w:rsidP="0035480F">
      <w:pPr>
        <w:pStyle w:val="7DegreeNameJobTitle"/>
      </w:pPr>
      <w:r>
        <w:t>Financial and Business Economics (Specialized Honours), GPA: 8.50/9.00</w:t>
        <w:tab/>
        <w:t>Expected May 2029</w:t>
      </w:r>
    </w:p>
    <w:p w14:paraId="201168D4" w14:textId="77777777" w:rsidR="00875520" w:rsidRPr="007E00FD" w:rsidRDefault="00875520" w:rsidP="0035480F">
      <w:pPr>
        <w:pStyle w:val="8Institution"/>
      </w:pPr>
      <w:r>
        <w:t xml:space="preserve">York University, Keele Campus </w:t>
        <w:tab/>
        <w:t>Toronto, Ontario, Canada</w:t>
      </w:r>
    </w:p>
    <w:p w14:paraId="1C52AA12" w14:textId="77777777" w:rsidR="0089459E" w:rsidRPr="007E00FD" w:rsidRDefault="00875520" w:rsidP="007E00FD">
      <w:pPr>
        <w:pStyle w:val="4SectionHeaders"/>
      </w:pPr>
      <w:r>
        <w:t xml:space="preserve">WORK EXPERIENCE</w:t>
      </w:r>
    </w:p>
    <w:p w14:paraId="2A533F2B" w14:textId="77777777" w:rsidR="0089459E" w:rsidRPr="007E00FD" w:rsidRDefault="0089459E" w:rsidP="0035480F">
      <w:pPr>
        <w:pStyle w:val="7DegreeNameJobTitle"/>
      </w:pPr>
      <w:r>
        <w:t>Barista</w:t>
        <w:tab/>
        <w:t xml:space="preserve">Jun 2026 – Present</w:t>
      </w:r>
    </w:p>
    <w:p w14:paraId="56AB2B2A" w14:textId="77777777" w:rsidR="0089459E" w:rsidRPr="007E00FD" w:rsidRDefault="0089459E" w:rsidP="0035480F">
      <w:pPr>
        <w:pStyle w:val="9EmployerName"/>
      </w:pPr>
      <w:r>
        <w:t xml:space="preserve">Starbucks </w:t>
        <w:tab/>
        <w:t>Vaughan, Ontario, Canada</w:t>
      </w:r>
    </w:p>
    <w:p w14:paraId="7FA3BC3A" w14:textId="77777777" w:rsidR="009E0638" w:rsidRPr="007E00FD" w:rsidRDefault="009E0638" w:rsidP="007E00FD">
      <w:pPr>
        <w:pStyle w:val="6BulletPoints"/>
      </w:pPr>
      <w:r>
        <w:t>Delivering fast, friendly, and accurate customer service in a high-volume café during peak hours</w:t>
      </w:r>
    </w:p>
    <w:p w14:paraId="4778F255" w14:textId="77777777" w:rsidR="00133C64" w:rsidRPr="007E00FD" w:rsidRDefault="009E0638" w:rsidP="007E00FD">
      <w:pPr>
        <w:pStyle w:val="6BulletPoints"/>
      </w:pPr>
      <w:r>
        <w:t>Preparing beverages to company standards while maintaining quality and consistency</w:t>
      </w:r>
    </w:p>
    <w:p w14:paraId="05F58B10" w14:textId="77777777" w:rsidR="009E0638" w:rsidRDefault="009E0638" w:rsidP="007E00FD">
      <w:pPr>
        <w:pStyle w:val="6BulletPoints"/>
      </w:pPr>
      <w:r>
        <w:t>Processing cash, card, and POS transactions accurately</w:t>
      </w:r>
    </w:p>
    <w:p w14:paraId="37E492AB" w14:textId="3BB0FB9A" w:rsidR="006877B3" w:rsidRDefault="006877B3" w:rsidP="006877B3">
      <w:pPr>
        <w:pStyle w:val="6BulletPoints"/>
      </w:pPr>
      <w:r>
        <w:t>Working closely with teammates during peak hours to keep service smooth and consistent</w:t>
      </w:r>
    </w:p>
    <w:p w14:paraId="56DB8A41" w14:textId="77777777" w:rsidR="00875520" w:rsidRPr="007E00FD" w:rsidRDefault="00875520" w:rsidP="0035480F">
      <w:pPr>
        <w:pStyle w:val="7DegreeNameJobTitle"/>
      </w:pPr>
      <w:r>
        <w:t>Team Member</w:t>
        <w:tab/>
        <w:t xml:space="preserve">Apr 2025 – Present</w:t>
      </w:r>
    </w:p>
    <w:p w14:paraId="0A4085D7" w14:textId="7D5F30DB" w:rsidR="006877B3" w:rsidRPr="00F162F6" w:rsidRDefault="00875520" w:rsidP="0035480F">
      <w:pPr>
        <w:pStyle w:val="9EmployerName"/>
      </w:pPr>
      <w:r>
        <w:t xml:space="preserve">OPA! of Greece </w:t>
        <w:tab/>
        <w:t>Maple, Ontario, Canada</w:t>
      </w:r>
    </w:p>
    <w:p w14:paraId="1229AF88" w14:textId="77777777" w:rsidR="009E0638" w:rsidRPr="007E00FD" w:rsidRDefault="006877B3" w:rsidP="007E00FD">
      <w:pPr>
        <w:pStyle w:val="6BulletPoints"/>
      </w:pPr>
      <w:r>
        <w:t xml:space="preserve">Delivering fast, friendly customer service in a busy, high-volume restaurant environment</w:t>
      </w:r>
    </w:p>
    <w:p w14:paraId="643FBBE3" w14:textId="77777777" w:rsidR="009E0638" w:rsidRPr="00F162F6" w:rsidRDefault="009E0638" w:rsidP="007E00FD">
      <w:pPr>
        <w:pStyle w:val="6BulletPoints"/>
      </w:pPr>
      <w:r>
        <w:t>Processing cash, debit, and POS transactions accurately</w:t>
      </w:r>
    </w:p>
    <w:p w14:paraId="44B3D941" w14:textId="0C9BCC63" w:rsidR="00F162F6" w:rsidRPr="00F162F6" w:rsidRDefault="00F162F6" w:rsidP="00F162F6">
      <w:pPr>
        <w:pStyle w:val="6BulletPoints"/>
      </w:pPr>
      <w:r>
        <w:t>Assisting with food preparation, order packaging, and stocking to support daily operations</w:t>
      </w:r>
    </w:p>
    <w:p w14:paraId="44B3D942" w14:textId="0C9BCC64" w:rsidR="00F162F6" w:rsidRPr="00F162F6" w:rsidRDefault="00F162F6" w:rsidP="00F162F6">
      <w:pPr>
        <w:pStyle w:val="6BulletPoints"/>
      </w:pPr>
      <w:r>
        <w:t>Collaborating with team members to maintain efficient service during high-volume periods</w:t>
      </w:r>
    </w:p>
    <w:p w14:paraId="7C17D83D" w14:textId="77777777" w:rsidR="00875520" w:rsidRPr="007E00FD" w:rsidRDefault="00875520" w:rsidP="0035480F">
      <w:pPr>
        <w:pStyle w:val="7DegreeNameJobTitle"/>
      </w:pPr>
      <w:r>
        <w:t>Sales Associate</w:t>
        <w:tab/>
        <w:t xml:space="preserve">May 2024 – Apr 2025</w:t>
      </w:r>
    </w:p>
    <w:p w14:paraId="39CFA820" w14:textId="77777777" w:rsidR="00875520" w:rsidRPr="007E00FD" w:rsidRDefault="00875520" w:rsidP="0035480F">
      <w:pPr>
        <w:pStyle w:val="9EmployerName"/>
      </w:pPr>
      <w:r>
        <w:t xml:space="preserve">Ithaki Jewelry </w:t>
        <w:tab/>
        <w:t>Woodbridge, Ontario, Canada</w:t>
      </w:r>
    </w:p>
    <w:p w14:paraId="1BD8EBBB" w14:textId="77777777" w:rsidR="009E0638" w:rsidRPr="007E00FD" w:rsidRDefault="009E0638" w:rsidP="007E00FD">
      <w:pPr>
        <w:pStyle w:val="6BulletPoints"/>
      </w:pPr>
      <w:r>
        <w:t>Assisted customers with product selection and delivered personalized, professional service</w:t>
      </w:r>
    </w:p>
    <w:p w14:paraId="6BD82166" w14:textId="77777777" w:rsidR="009E0638" w:rsidRPr="007E00FD" w:rsidRDefault="009E0638" w:rsidP="007E00FD">
      <w:pPr>
        <w:pStyle w:val="6BulletPoints"/>
      </w:pPr>
      <w:r>
        <w:t>Processed sales transactions accurately, supporting daily store operations</w:t>
      </w:r>
    </w:p>
    <w:p w14:paraId="5D86364C" w14:textId="77777777" w:rsidR="009E0638" w:rsidRPr="007E00FD" w:rsidRDefault="009E0638" w:rsidP="007E00FD">
      <w:pPr>
        <w:pStyle w:val="6BulletPoints"/>
      </w:pPr>
      <w:r>
        <w:t>Prepared and packaged jewelry orders with strong attention to detail</w:t>
      </w:r>
    </w:p>
    <w:p w14:paraId="5D86364D" w14:textId="77777778" w:rsidR="009E0638" w:rsidRPr="007E00FD" w:rsidRDefault="009E0638" w:rsidP="007E00FD">
      <w:pPr>
        <w:pStyle w:val="6BulletPoints"/>
      </w:pPr>
      <w:r>
        <w:t>Maintained an organized, professional retail environment</w:t>
      </w:r>
    </w:p>
    <w:p w14:paraId="00DDDF59" w14:textId="77777777" w:rsidR="0089459E" w:rsidRPr="007E00FD" w:rsidRDefault="00875520" w:rsidP="007E00FD">
      <w:pPr>
        <w:pStyle w:val="4SectionHeaders"/>
      </w:pPr>
      <w:r>
        <w:t>PROJECTS</w:t>
      </w:r>
    </w:p>
    <w:p w14:paraId="5ACE15B9" w14:textId="77777777" w:rsidR="00875520" w:rsidRPr="007E00FD" w:rsidRDefault="00F50A13" w:rsidP="0035480F">
      <w:pPr>
        <w:pStyle w:val="7aProject"/>
      </w:pPr>
      <w:r>
        <w:t>Insurance Risk-Management Simulation | Risk Management &amp; Insurance, York University</w:t>
        <w:tab/>
        <w:t xml:space="preserve">[ADD DATES]</w:t>
      </w:r>
    </w:p>
    <w:p w14:paraId="2F24437C" w14:textId="77777777" w:rsidR="00F50A13" w:rsidRPr="007E00FD" w:rsidRDefault="00F50A13" w:rsidP="0035480F">
      <w:pPr>
        <w:pStyle w:val="6BulletPoints"/>
      </w:pPr>
      <w:r>
        <w:t>Made underwriting and risk-appetite decisions across home, auto, and condo insurance lines in a simulated firm</w:t>
      </w:r>
    </w:p>
    <w:p w14:paraId="1D3DB2DB" w14:textId="77777777" w:rsidR="00F50A13" w:rsidRPr="007E00FD" w:rsidRDefault="00F50A13" w:rsidP="007E00FD">
      <w:pPr>
        <w:pStyle w:val="6BulletPoints"/>
      </w:pPr>
      <w:r>
        <w:t>Analyzed customer risk segments and risk-based capital ratios to guide decisions within regulatory constraints</w:t>
      </w:r>
    </w:p>
    <w:p w14:paraId="630347FC" w14:textId="77777777" w:rsidR="00F50A13" w:rsidRPr="007E00FD" w:rsidRDefault="00F50A13" w:rsidP="0035480F">
      <w:pPr>
        <w:pStyle w:val="6BulletPoints"/>
      </w:pPr>
      <w:r>
        <w:t xml:space="preserve">Allocated advertising budgets to strengthen market share and financial performance</w:t>
      </w:r>
    </w:p>
    <w:p w14:paraId="0FED72E1" w14:textId="77777777" w:rsidR="00F50A13" w:rsidRPr="007E00FD" w:rsidRDefault="00F50A13" w:rsidP="007E00FD">
      <w:pPr>
        <w:pStyle w:val="6BulletPoints"/>
      </w:pPr>
      <w:r>
        <w:t xml:space="preserve">Presented quantitative findings through structured team presentations</w:t>
      </w:r>
    </w:p>
    <w:p w14:paraId="235CDD01" w14:textId="77777777" w:rsidR="00875520" w:rsidRPr="007E00FD" w:rsidRDefault="00875520" w:rsidP="007E00FD">
      <w:pPr>
        <w:pStyle w:val="4SectionHeaders"/>
      </w:pPr>
      <w:r>
        <w:t>EXTRACURRICULAR ACTIVITIES</w:t>
      </w:r>
    </w:p>
    <w:p w14:paraId="235CDD02" w14:textId="77777777" w:rsidR="00875520" w:rsidRPr="007E00FD" w:rsidRDefault="00875520" w:rsidP="0035480F">
      <w:pPr>
        <w:pStyle w:val="7DegreeNameJobTitle"/>
      </w:pPr>
      <w:r>
        <w:t>Finance Students’ Association (FSA) — Active Member</w:t>
      </w:r>
    </w:p>
    <w:p w14:paraId="235CDD03" w14:textId="77777777" w:rsidR="00875520" w:rsidRPr="007E00FD" w:rsidRDefault="00875520" w:rsidP="0035480F">
      <w:pPr>
        <w:pStyle w:val="9EmployerName"/>
      </w:pPr>
      <w:r>
        <w:t>York University</w:t>
      </w:r>
    </w:p>
    <w:p w14:paraId="235CDD04" w14:textId="77777777" w:rsidR="00875520" w:rsidRPr="007E00FD" w:rsidRDefault="00875520" w:rsidP="007E00FD">
      <w:pPr>
        <w:pStyle w:val="6BulletPoints"/>
      </w:pPr>
      <w:r>
        <w:t>Attend networking and speaker events, building finance knowledge and industry connections</w:t>
      </w:r>
    </w:p>
    <w:p w14:paraId="235CDD05" w14:textId="77777777" w:rsidR="00875520" w:rsidRPr="007E00FD" w:rsidRDefault="00875520" w:rsidP="0035480F">
      <w:pPr>
        <w:pStyle w:val="7DegreeNameJobTitle"/>
      </w:pPr>
      <w:r>
        <w:t>Economics Students’ Association (ESA) — Active Member</w:t>
      </w:r>
    </w:p>
    <w:p w14:paraId="235CDD06" w14:textId="77777777" w:rsidR="00875520" w:rsidRPr="007E00FD" w:rsidRDefault="00875520" w:rsidP="0035480F">
      <w:pPr>
        <w:pStyle w:val="9EmployerName"/>
      </w:pPr>
      <w:r>
        <w:t>York University</w:t>
      </w:r>
    </w:p>
    <w:p w14:paraId="235CDD07" w14:textId="77777777" w:rsidR="00875520" w:rsidRPr="007E00FD" w:rsidRDefault="00875520" w:rsidP="007E00FD">
      <w:pPr>
        <w:pStyle w:val="6BulletPoints"/>
      </w:pPr>
      <w:r>
        <w:t>Engage in workshops and student-led initiatives with peers and industry professionals</w:t>
      </w:r>
    </w:p>
    <w:p w14:paraId="235CDD88" w14:textId="77777777" w:rsidR="00875520" w:rsidRPr="007E00FD" w:rsidRDefault="00875520" w:rsidP="007E00FD">
      <w:pPr>
        <w:pStyle w:val="4SectionHeaders"/>
      </w:pPr>
      <w:r>
        <w:t>TECHNICAL SKILLS</w:t>
      </w:r>
    </w:p>
    <w:p w14:paraId="3CAB824C" w14:textId="77777777" w:rsidR="003E7EE3" w:rsidRPr="007E00FD" w:rsidRDefault="00F50A13" w:rsidP="007E00FD">
      <w:pPr>
        <w:pStyle w:val="5SummaryText"/>
      </w:pPr>
      <w:r>
        <w:rPr>
          <w:b/>
          <w:bCs/>
        </w:rPr>
        <w:t xml:space="preserve">Technical Skills </w:t>
      </w:r>
      <w:r>
        <w:t>|</w:t>
      </w:r>
      <w:r>
        <w:rPr>
          <w:b/>
          <w:bCs/>
        </w:rPr>
        <w:t xml:space="preserve"> </w:t>
      </w:r>
      <w:r>
        <w:t>Microsoft Excel, Word &amp; PowerPoint; Financial &amp; Economic Analysis; Data Analysis &amp; Interpretation; Risk Assessment; Financial Statement Analysis; Basic Accounting; Quantitative Analysis</w:t>
      </w:r>
    </w:p>
    <w:p w14:paraId="1AB279EC" w14:textId="77777777" w:rsidR="00F50A13" w:rsidRPr="007E00FD" w:rsidRDefault="00F50A13" w:rsidP="007E00FD">
      <w:pPr>
        <w:pStyle w:val="5SummaryText"/>
      </w:pPr>
      <w:r>
        <w:rPr>
          <w:b/>
          <w:bCs/>
        </w:rPr>
        <w:t xml:space="preserve">Professional Skills </w:t>
      </w:r>
      <w:r>
        <w:t>| Problem Solving; Analytical Thinking; Attention to Detail; Teamwork &amp; Collaboration; Communication; Customer Service; Leadership; Organization &amp; Time Management; Ability to Work in Fast-Paced Environments</w:t>
      </w:r>
    </w:p>
    <w:p w14:paraId="70074FC8" w14:textId="638C94EE" w:rsidR="00987B88" w:rsidRPr="007E00FD" w:rsidRDefault="00F50A13" w:rsidP="007E00FD">
      <w:pPr>
        <w:pStyle w:val="5SummaryText"/>
      </w:pPr>
      <w:r>
        <w:rPr>
          <w:b/>
          <w:bCs/>
        </w:rPr>
        <w:t xml:space="preserve">Languages </w:t>
      </w:r>
      <w:r>
        <w:t>| Turkish (Native); English (Professional Working Proficiency)</w:t>
      </w:r>
    </w:p>
    <w:sectPr w:rsidR="00987B88" w:rsidRPr="007E00FD" w:rsidSect="00F162F6">
      <w:headerReference w:type="default" r:id="rId7"/>
      <w:footerReference w:type="default" r:id="rId8"/>
      <w:type w:val="continuous"/>
      <w:pgSz w:w="12240" w:h="15840" w:code="1"/>
      <w:pgMar w:top="220" w:right="650" w:bottom="220" w:left="650" w:header="1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1FF617" w14:textId="77777777" w:rsidR="00B402C2" w:rsidRDefault="00B402C2" w:rsidP="00133C64">
      <w:r>
        <w:separator/>
      </w:r>
    </w:p>
  </w:endnote>
  <w:endnote w:type="continuationSeparator" w:id="0">
    <w:p w14:paraId="1AB2FE42" w14:textId="77777777" w:rsidR="00B402C2" w:rsidRDefault="00B402C2" w:rsidP="00133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96A10" w14:textId="77777777" w:rsidR="00334118" w:rsidRDefault="00334118" w:rsidP="00133C64">
    <w:pPr>
      <w:pStyle w:val="Footer"/>
    </w:pPr>
  </w:p>
  <w:p w14:paraId="0A26C3C1" w14:textId="77777777" w:rsidR="00334118" w:rsidRDefault="002C73F2" w:rsidP="00133C64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5E2A9E" w14:textId="77777777" w:rsidR="00B402C2" w:rsidRDefault="00B402C2" w:rsidP="00133C64">
      <w:r>
        <w:separator/>
      </w:r>
    </w:p>
  </w:footnote>
  <w:footnote w:type="continuationSeparator" w:id="0">
    <w:p w14:paraId="149C13CA" w14:textId="77777777" w:rsidR="00B402C2" w:rsidRDefault="00B402C2" w:rsidP="00133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6487" w14:textId="77777777" w:rsidR="00987B88" w:rsidRPr="00987B88" w:rsidRDefault="00987B88" w:rsidP="0035480F">
    <w:pPr>
      <w:pStyle w:val="1ApplicantName"/>
    </w:pPr>
    <w:r w:rsidRPr="00987B88">
      <w:t>Betul Sena Gultekin</w:t>
    </w:r>
  </w:p>
  <w:p w14:paraId="2FA36F3E" w14:textId="28A4F489" w:rsidR="00987B88" w:rsidRPr="00987B88" w:rsidRDefault="00987B88" w:rsidP="00987B88">
    <w:pPr>
      <w:pStyle w:val="3ContactDetails"/>
      <w:rPr>
        <w:sz w:val="24"/>
        <w:szCs w:val="24"/>
      </w:rPr>
    </w:pPr>
    <w:r w:rsidRPr="00987B88">
      <w:rPr>
        <w:sz w:val="24"/>
        <w:szCs w:val="24"/>
      </w:rPr>
      <w:t>437 460 2412 | betulsenagultekin@gmail.com | linkedin.com/in/betulsenagultekin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84pt;height:384pt;visibility:visible;mso-wrap-style:square" o:bullet="t">
        <v:imagedata r:id="rId1" o:title=""/>
      </v:shape>
    </w:pict>
  </w:numPicBullet>
  <w:abstractNum w:abstractNumId="0" w15:restartNumberingAfterBreak="0">
    <w:nsid w:val="064231AC"/>
    <w:multiLevelType w:val="multilevel"/>
    <w:tmpl w:val="DADA7F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A0484"/>
    <w:multiLevelType w:val="hybridMultilevel"/>
    <w:tmpl w:val="A31E5C72"/>
    <w:lvl w:ilvl="0" w:tplc="DC94BB8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D420C"/>
    <w:multiLevelType w:val="hybridMultilevel"/>
    <w:tmpl w:val="2DD82E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F17C0"/>
    <w:multiLevelType w:val="hybridMultilevel"/>
    <w:tmpl w:val="CA1640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867A8"/>
    <w:multiLevelType w:val="hybridMultilevel"/>
    <w:tmpl w:val="AC1E8F4A"/>
    <w:lvl w:ilvl="0" w:tplc="5FE2FB80">
      <w:numFmt w:val="bullet"/>
      <w:lvlText w:val="•"/>
      <w:lvlJc w:val="left"/>
      <w:pPr>
        <w:ind w:left="1080" w:hanging="720"/>
      </w:pPr>
      <w:rPr>
        <w:rFonts w:ascii="Cambria" w:eastAsiaTheme="minorHAnsi" w:hAnsi="Cambria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B5DC2"/>
    <w:multiLevelType w:val="hybridMultilevel"/>
    <w:tmpl w:val="1A2C4A44"/>
    <w:lvl w:ilvl="0" w:tplc="5FE2FB80">
      <w:numFmt w:val="bullet"/>
      <w:lvlText w:val="•"/>
      <w:lvlJc w:val="left"/>
      <w:pPr>
        <w:ind w:left="1080" w:hanging="720"/>
      </w:pPr>
      <w:rPr>
        <w:rFonts w:ascii="Cambria" w:eastAsiaTheme="minorHAnsi" w:hAnsi="Cambria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726CAB"/>
    <w:multiLevelType w:val="hybridMultilevel"/>
    <w:tmpl w:val="218C5B0C"/>
    <w:lvl w:ilvl="0" w:tplc="39F84D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844FD8"/>
    <w:multiLevelType w:val="hybridMultilevel"/>
    <w:tmpl w:val="B22CF9C0"/>
    <w:lvl w:ilvl="0" w:tplc="CC2A20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C848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EEA8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4A15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340F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E62D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2632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AE5D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5E2B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AC20476"/>
    <w:multiLevelType w:val="hybridMultilevel"/>
    <w:tmpl w:val="9C1092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8C2812"/>
    <w:multiLevelType w:val="hybridMultilevel"/>
    <w:tmpl w:val="664E2F22"/>
    <w:lvl w:ilvl="0" w:tplc="83A25FC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6E5E6DD2"/>
    <w:multiLevelType w:val="hybridMultilevel"/>
    <w:tmpl w:val="BBD2DF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441B4A"/>
    <w:multiLevelType w:val="hybridMultilevel"/>
    <w:tmpl w:val="D0700B92"/>
    <w:lvl w:ilvl="0" w:tplc="5668359C">
      <w:start w:val="1"/>
      <w:numFmt w:val="bullet"/>
      <w:pStyle w:val="6BulletPoints"/>
      <w:lvlText w:val=""/>
      <w:lvlJc w:val="left"/>
      <w:pPr>
        <w:ind w:left="768" w:hanging="360"/>
      </w:pPr>
      <w:rPr>
        <w:rFonts w:ascii="Symbol" w:hAnsi="Symbol" w:hint="default"/>
        <w:sz w:val="18"/>
      </w:rPr>
    </w:lvl>
    <w:lvl w:ilvl="1" w:tplc="FFFFFFFF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2" w15:restartNumberingAfterBreak="0">
    <w:nsid w:val="781879A2"/>
    <w:multiLevelType w:val="hybridMultilevel"/>
    <w:tmpl w:val="091025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473334">
    <w:abstractNumId w:val="6"/>
  </w:num>
  <w:num w:numId="2" w16cid:durableId="771047357">
    <w:abstractNumId w:val="12"/>
  </w:num>
  <w:num w:numId="3" w16cid:durableId="2098016943">
    <w:abstractNumId w:val="2"/>
  </w:num>
  <w:num w:numId="4" w16cid:durableId="1248539898">
    <w:abstractNumId w:val="3"/>
  </w:num>
  <w:num w:numId="5" w16cid:durableId="415399517">
    <w:abstractNumId w:val="1"/>
  </w:num>
  <w:num w:numId="6" w16cid:durableId="1988168966">
    <w:abstractNumId w:val="0"/>
  </w:num>
  <w:num w:numId="7" w16cid:durableId="2077779730">
    <w:abstractNumId w:val="8"/>
  </w:num>
  <w:num w:numId="8" w16cid:durableId="1518693359">
    <w:abstractNumId w:val="10"/>
  </w:num>
  <w:num w:numId="9" w16cid:durableId="37629795">
    <w:abstractNumId w:val="5"/>
  </w:num>
  <w:num w:numId="10" w16cid:durableId="2016373431">
    <w:abstractNumId w:val="4"/>
  </w:num>
  <w:num w:numId="11" w16cid:durableId="503783311">
    <w:abstractNumId w:val="9"/>
  </w:num>
  <w:num w:numId="12" w16cid:durableId="1360738099">
    <w:abstractNumId w:val="7"/>
  </w:num>
  <w:num w:numId="13" w16cid:durableId="5216290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D49"/>
    <w:rsid w:val="0000781D"/>
    <w:rsid w:val="00091F83"/>
    <w:rsid w:val="000B618D"/>
    <w:rsid w:val="000C2CB3"/>
    <w:rsid w:val="000E7308"/>
    <w:rsid w:val="00106A9F"/>
    <w:rsid w:val="00133C64"/>
    <w:rsid w:val="00140B51"/>
    <w:rsid w:val="001420DE"/>
    <w:rsid w:val="001445BE"/>
    <w:rsid w:val="001461B3"/>
    <w:rsid w:val="0016040B"/>
    <w:rsid w:val="0017024E"/>
    <w:rsid w:val="001A6468"/>
    <w:rsid w:val="00281D49"/>
    <w:rsid w:val="00296D77"/>
    <w:rsid w:val="002C73F2"/>
    <w:rsid w:val="002E3D91"/>
    <w:rsid w:val="00324137"/>
    <w:rsid w:val="00334118"/>
    <w:rsid w:val="0035480F"/>
    <w:rsid w:val="0038140A"/>
    <w:rsid w:val="003D2C0E"/>
    <w:rsid w:val="003E7EE3"/>
    <w:rsid w:val="00406832"/>
    <w:rsid w:val="00420A26"/>
    <w:rsid w:val="00476D51"/>
    <w:rsid w:val="004C178D"/>
    <w:rsid w:val="004D3833"/>
    <w:rsid w:val="00581B3B"/>
    <w:rsid w:val="005A22F9"/>
    <w:rsid w:val="005C336A"/>
    <w:rsid w:val="00606151"/>
    <w:rsid w:val="0065666D"/>
    <w:rsid w:val="006877B3"/>
    <w:rsid w:val="00691D67"/>
    <w:rsid w:val="0079184C"/>
    <w:rsid w:val="007E00FD"/>
    <w:rsid w:val="007E75DF"/>
    <w:rsid w:val="007F068B"/>
    <w:rsid w:val="0081761B"/>
    <w:rsid w:val="008702A4"/>
    <w:rsid w:val="00875520"/>
    <w:rsid w:val="00876737"/>
    <w:rsid w:val="0089459E"/>
    <w:rsid w:val="008B360F"/>
    <w:rsid w:val="008C2EF5"/>
    <w:rsid w:val="008F601E"/>
    <w:rsid w:val="0090655A"/>
    <w:rsid w:val="00936FCB"/>
    <w:rsid w:val="00953A24"/>
    <w:rsid w:val="00985702"/>
    <w:rsid w:val="00987B88"/>
    <w:rsid w:val="009E0638"/>
    <w:rsid w:val="00A015BE"/>
    <w:rsid w:val="00A10A1F"/>
    <w:rsid w:val="00A331E9"/>
    <w:rsid w:val="00A42152"/>
    <w:rsid w:val="00A823A2"/>
    <w:rsid w:val="00A907CC"/>
    <w:rsid w:val="00AA0164"/>
    <w:rsid w:val="00AA63C1"/>
    <w:rsid w:val="00B402C2"/>
    <w:rsid w:val="00BB5C75"/>
    <w:rsid w:val="00BE6A55"/>
    <w:rsid w:val="00C95057"/>
    <w:rsid w:val="00CB3212"/>
    <w:rsid w:val="00CF2BDC"/>
    <w:rsid w:val="00D13721"/>
    <w:rsid w:val="00D62146"/>
    <w:rsid w:val="00D675EF"/>
    <w:rsid w:val="00D72B39"/>
    <w:rsid w:val="00D72E4A"/>
    <w:rsid w:val="00DE5D3E"/>
    <w:rsid w:val="00E751CF"/>
    <w:rsid w:val="00E913B5"/>
    <w:rsid w:val="00EA0B03"/>
    <w:rsid w:val="00F1092A"/>
    <w:rsid w:val="00F162F6"/>
    <w:rsid w:val="00F50A13"/>
    <w:rsid w:val="00F571EA"/>
    <w:rsid w:val="00F67359"/>
    <w:rsid w:val="00F77FB2"/>
    <w:rsid w:val="00F815B5"/>
    <w:rsid w:val="00F955AA"/>
    <w:rsid w:val="00FB5256"/>
    <w:rsid w:val="00FE7F8A"/>
    <w:rsid w:val="00FF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DA275E"/>
  <w15:chartTrackingRefBased/>
  <w15:docId w15:val="{9BD52A55-7151-479C-9D29-1F17A36AE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A13"/>
    <w:pPr>
      <w:spacing w:after="140" w:line="240" w:lineRule="auto"/>
      <w:contextualSpacing/>
      <w:jc w:val="both"/>
    </w:pPr>
    <w:rPr>
      <w:rFonts w:cstheme="minorHAnsi"/>
      <w:spacing w:val="4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3C64"/>
    <w:pPr>
      <w:pBdr>
        <w:top w:val="single" w:sz="4" w:space="1" w:color="auto"/>
        <w:bottom w:val="single" w:sz="4" w:space="1" w:color="auto"/>
      </w:pBdr>
      <w:spacing w:before="60" w:after="60"/>
      <w:outlineLvl w:val="0"/>
    </w:pPr>
    <w:rPr>
      <w:noProof/>
      <w:color w:val="222A35" w:themeColor="text2" w:themeShade="80"/>
      <w:spacing w:val="3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3C64"/>
    <w:pPr>
      <w:numPr>
        <w:numId w:val="5"/>
      </w:numPr>
      <w:spacing w:after="200"/>
      <w:ind w:left="288" w:hanging="288"/>
    </w:pPr>
  </w:style>
  <w:style w:type="table" w:styleId="TableGrid">
    <w:name w:val="Table Grid"/>
    <w:basedOn w:val="TableNormal"/>
    <w:uiPriority w:val="39"/>
    <w:rsid w:val="00FE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33C64"/>
    <w:pPr>
      <w:spacing w:after="200"/>
    </w:pPr>
    <w:rPr>
      <w:color w:val="323E4F" w:themeColor="text2" w:themeShade="BF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133C64"/>
    <w:rPr>
      <w:rFonts w:cstheme="minorHAnsi"/>
      <w:color w:val="323E4F" w:themeColor="text2" w:themeShade="BF"/>
      <w:spacing w:val="4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3C64"/>
    <w:pPr>
      <w:spacing w:after="320"/>
    </w:pPr>
    <w:rPr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133C64"/>
    <w:rPr>
      <w:rFonts w:cstheme="minorHAnsi"/>
      <w:spacing w:val="4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33C64"/>
    <w:rPr>
      <w:rFonts w:cstheme="minorHAnsi"/>
      <w:noProof/>
      <w:color w:val="222A35" w:themeColor="text2" w:themeShade="80"/>
      <w:spacing w:val="3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4C178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C178D"/>
  </w:style>
  <w:style w:type="paragraph" w:styleId="Footer">
    <w:name w:val="footer"/>
    <w:basedOn w:val="Normal"/>
    <w:link w:val="FooterChar"/>
    <w:uiPriority w:val="99"/>
    <w:unhideWhenUsed/>
    <w:rsid w:val="004C178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C178D"/>
  </w:style>
  <w:style w:type="character" w:styleId="Hyperlink">
    <w:name w:val="Hyperlink"/>
    <w:basedOn w:val="DefaultParagraphFont"/>
    <w:uiPriority w:val="99"/>
    <w:unhideWhenUsed/>
    <w:rsid w:val="00D621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2146"/>
    <w:rPr>
      <w:color w:val="605E5C"/>
      <w:shd w:val="clear" w:color="auto" w:fill="E1DFDD"/>
    </w:rPr>
  </w:style>
  <w:style w:type="paragraph" w:customStyle="1" w:styleId="1ApplicantName">
    <w:name w:val="1. Applicant Name"/>
    <w:basedOn w:val="Title"/>
    <w:qFormat/>
    <w:rsid w:val="0035480F"/>
    <w:pPr>
      <w:spacing w:after="0"/>
      <w:jc w:val="left"/>
    </w:pPr>
    <w:rPr>
      <w:rFonts w:ascii="Cambria" w:hAnsi="Cambria"/>
      <w:b/>
      <w:bCs/>
      <w:sz w:val="64"/>
      <w:szCs w:val="64"/>
    </w:rPr>
  </w:style>
  <w:style w:type="paragraph" w:customStyle="1" w:styleId="3ContactDetails">
    <w:name w:val="3. Contact Details"/>
    <w:basedOn w:val="5SummaryText"/>
    <w:qFormat/>
    <w:rsid w:val="007E00FD"/>
    <w:pPr>
      <w:shd w:val="clear" w:color="auto" w:fill="F1F1F5"/>
      <w:jc w:val="left"/>
    </w:pPr>
    <w:rPr>
      <w:sz w:val="30"/>
      <w:szCs w:val="30"/>
    </w:rPr>
  </w:style>
  <w:style w:type="paragraph" w:customStyle="1" w:styleId="4SectionHeaders">
    <w:name w:val="4. Section Headers"/>
    <w:basedOn w:val="Heading1"/>
    <w:qFormat/>
    <w:rsid w:val="007E00FD"/>
    <w:pPr>
      <w:pBdr>
        <w:top w:val="none" w:sz="0" w:space="0" w:color="auto"/>
      </w:pBdr>
    </w:pPr>
    <w:rPr>
      <w:rFonts w:ascii="Cambria" w:hAnsi="Cambria"/>
    </w:rPr>
  </w:style>
  <w:style w:type="paragraph" w:customStyle="1" w:styleId="5SummaryText">
    <w:name w:val="5. Summary Text"/>
    <w:basedOn w:val="Normal"/>
    <w:qFormat/>
    <w:rsid w:val="007E00FD"/>
    <w:pPr>
      <w:spacing w:after="80" w:line="240" w:lineRule="auto"/>
    </w:pPr>
    <w:rPr>
      <w:rFonts w:ascii="Cambria" w:hAnsi="Cambria"/>
    </w:rPr>
  </w:style>
  <w:style w:type="paragraph" w:customStyle="1" w:styleId="6BulletPoints">
    <w:name w:val="6. Bullet Points"/>
    <w:basedOn w:val="ListParagraph"/>
    <w:qFormat/>
    <w:rsid w:val="007E00FD"/>
    <w:pPr>
      <w:numPr>
        <w:numId w:val="13"/>
      </w:numPr>
      <w:spacing w:after="40" w:line="240" w:lineRule="auto"/>
      <w:ind w:left="187" w:hanging="187"/>
    </w:pPr>
    <w:rPr>
      <w:rFonts w:ascii="Cambria" w:hAnsi="Cambria"/>
    </w:rPr>
  </w:style>
  <w:style w:type="paragraph" w:customStyle="1" w:styleId="7DegreeNameJobTitle">
    <w:name w:val="7. Degree Name/Job Title"/>
    <w:basedOn w:val="Normal"/>
    <w:qFormat/>
    <w:rsid w:val="0035480F"/>
    <w:pPr>
      <w:tabs>
        <w:tab w:val="right" w:pos="10710"/>
      </w:tabs>
      <w:spacing w:after="0"/>
    </w:pPr>
    <w:rPr>
      <w:rFonts w:ascii="Cambria" w:hAnsi="Cambria"/>
      <w:b/>
      <w:bCs/>
    </w:rPr>
  </w:style>
  <w:style w:type="paragraph" w:customStyle="1" w:styleId="8Institution">
    <w:name w:val="8. Institution"/>
    <w:basedOn w:val="Normal"/>
    <w:qFormat/>
    <w:rsid w:val="0035480F"/>
    <w:pPr>
      <w:tabs>
        <w:tab w:val="right" w:pos="10710"/>
      </w:tabs>
      <w:spacing w:after="120"/>
    </w:pPr>
    <w:rPr>
      <w:rFonts w:ascii="Cambria" w:hAnsi="Cambria"/>
    </w:rPr>
  </w:style>
  <w:style w:type="paragraph" w:customStyle="1" w:styleId="9EmployerName">
    <w:name w:val="9. Employer Name"/>
    <w:basedOn w:val="Normal"/>
    <w:qFormat/>
    <w:rsid w:val="0035480F"/>
    <w:pPr>
      <w:tabs>
        <w:tab w:val="right" w:pos="10710"/>
      </w:tabs>
      <w:spacing w:after="40"/>
    </w:pPr>
    <w:rPr>
      <w:rFonts w:ascii="Cambria" w:hAnsi="Cambria"/>
    </w:rPr>
  </w:style>
  <w:style w:type="paragraph" w:customStyle="1" w:styleId="2JobTitleHeadline">
    <w:name w:val="2. Job Title / Headline"/>
    <w:basedOn w:val="1ApplicantName"/>
    <w:qFormat/>
    <w:rsid w:val="008702A4"/>
    <w:pPr>
      <w:spacing w:after="80"/>
    </w:pPr>
    <w:rPr>
      <w:b w:val="0"/>
      <w:bCs w:val="0"/>
      <w:sz w:val="36"/>
      <w:szCs w:val="36"/>
    </w:rPr>
  </w:style>
  <w:style w:type="paragraph" w:customStyle="1" w:styleId="6aSkills">
    <w:name w:val="6a. Skills"/>
    <w:basedOn w:val="6BulletPoints"/>
    <w:qFormat/>
    <w:rsid w:val="0035480F"/>
  </w:style>
  <w:style w:type="paragraph" w:customStyle="1" w:styleId="6bTraining">
    <w:name w:val="6b. Training"/>
    <w:basedOn w:val="6BulletPoints"/>
    <w:qFormat/>
    <w:rsid w:val="0035480F"/>
  </w:style>
  <w:style w:type="paragraph" w:customStyle="1" w:styleId="7aProject">
    <w:name w:val="7a. Project"/>
    <w:basedOn w:val="7DegreeNameJobTitle"/>
    <w:qFormat/>
    <w:rsid w:val="00F50A13"/>
    <w:pPr>
      <w:spacing w:after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lboni\Desktop\Desktop\Etsy\Resume%20Templates\Jake's%20Resume\Templates\Jakes-Resume-Template-Cambri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Jakes-Resume-Template-Cambria.dotx</Template>
  <TotalTime>3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JakesResume</dc:creator>
  <cp:keywords/>
  <dc:description/>
  <cp:lastModifiedBy>balboni</cp:lastModifiedBy>
  <cp:revision>5</cp:revision>
  <cp:lastPrinted>2024-04-03T11:11:00Z</cp:lastPrinted>
  <dcterms:created xsi:type="dcterms:W3CDTF">2024-08-31T10:24:00Z</dcterms:created>
  <dcterms:modified xsi:type="dcterms:W3CDTF">2024-09-02T18:20:00Z</dcterms:modified>
</cp:coreProperties>
</file>